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896" w:rsidRDefault="00D53896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D53896" w:rsidRDefault="00D53896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53896" w:rsidRDefault="00D53896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3896" w:rsidRPr="006B1CEA" w:rsidRDefault="00D53896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Разминка всего тела перед любой тренировкой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06.04.20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Разминка всего тела перед любой тренировкой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D53896" w:rsidRPr="007813D6" w:rsidRDefault="00D53896" w:rsidP="00D904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Разминка всего тела перед любой тренировкой https://edu.tatar.ru/facultative/index/72576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7813D6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D53896" w:rsidRPr="007813D6" w:rsidRDefault="00D53896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Упражнения на мышцы рук</w:t>
            </w:r>
          </w:p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7813D6" w:rsidRDefault="00D53896" w:rsidP="00D9049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13D6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D53896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Default="00D53896" w:rsidP="00E5488E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D53896" w:rsidRDefault="00D53896" w:rsidP="00E5488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D53896" w:rsidRDefault="00D53896" w:rsidP="00E5488E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3896" w:rsidRPr="006B1CEA" w:rsidRDefault="00D53896" w:rsidP="00E5488E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D53896" w:rsidRPr="00B03075" w:rsidTr="004B6AC7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D53896" w:rsidRPr="00B03075" w:rsidTr="004B6AC7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Правила футбола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B03075" w:rsidTr="004B6AC7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07.04.20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Правила футбола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B03075" w:rsidTr="004B6AC7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Краткая история футбола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D53896" w:rsidRPr="00B03075" w:rsidTr="004B6AC7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09.04.20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Краткая история футбола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D53896" w:rsidRPr="00B03075" w:rsidRDefault="00D53896" w:rsidP="004B6AC7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3075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D53896" w:rsidRPr="00380043" w:rsidRDefault="00D53896" w:rsidP="00E5488E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D53896" w:rsidRPr="00380043" w:rsidRDefault="00D53896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D53896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380043"/>
    <w:rsid w:val="00436D0F"/>
    <w:rsid w:val="00460B55"/>
    <w:rsid w:val="004B6AC7"/>
    <w:rsid w:val="004F72C9"/>
    <w:rsid w:val="00663C49"/>
    <w:rsid w:val="00680F1E"/>
    <w:rsid w:val="006B1CEA"/>
    <w:rsid w:val="006C63AB"/>
    <w:rsid w:val="007813D6"/>
    <w:rsid w:val="007D24DC"/>
    <w:rsid w:val="008840CA"/>
    <w:rsid w:val="008C2A4D"/>
    <w:rsid w:val="00A94342"/>
    <w:rsid w:val="00AA1B29"/>
    <w:rsid w:val="00B03075"/>
    <w:rsid w:val="00BA72BE"/>
    <w:rsid w:val="00BD1FB9"/>
    <w:rsid w:val="00C30518"/>
    <w:rsid w:val="00C96F16"/>
    <w:rsid w:val="00CE497C"/>
    <w:rsid w:val="00D34C20"/>
    <w:rsid w:val="00D53896"/>
    <w:rsid w:val="00D9049C"/>
    <w:rsid w:val="00E5488E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2</Pages>
  <Words>383</Words>
  <Characters>2187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9</cp:revision>
  <dcterms:created xsi:type="dcterms:W3CDTF">2020-04-07T05:16:00Z</dcterms:created>
  <dcterms:modified xsi:type="dcterms:W3CDTF">2020-04-13T09:06:00Z</dcterms:modified>
</cp:coreProperties>
</file>